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041408" w14:textId="495D0ED1" w:rsidR="00C1483D" w:rsidRPr="00E902A8" w:rsidRDefault="00C1483D" w:rsidP="008A1E95">
      <w:pPr>
        <w:jc w:val="both"/>
        <w:rPr>
          <w:rFonts w:ascii="Nunito Sans Normal" w:hAnsi="Nunito Sans Normal"/>
          <w:lang w:val="lv-LV"/>
        </w:rPr>
      </w:pPr>
    </w:p>
    <w:sectPr w:rsidR="00C1483D" w:rsidRPr="00E902A8" w:rsidSect="00E902A8">
      <w:headerReference w:type="first" r:id="rId8"/>
      <w:footerReference w:type="first" r:id="rId9"/>
      <w:pgSz w:w="11906" w:h="16838" w:code="9"/>
      <w:pgMar w:top="1701" w:right="1077" w:bottom="1531" w:left="1077" w:header="709" w:footer="4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B960E8" w14:textId="77777777" w:rsidR="000913CD" w:rsidRDefault="000913CD" w:rsidP="00264CF5">
      <w:pPr>
        <w:spacing w:after="0" w:line="240" w:lineRule="auto"/>
      </w:pPr>
      <w:r>
        <w:separator/>
      </w:r>
    </w:p>
  </w:endnote>
  <w:endnote w:type="continuationSeparator" w:id="0">
    <w:p w14:paraId="7C300916" w14:textId="77777777" w:rsidR="000913CD" w:rsidRDefault="000913CD" w:rsidP="00264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5D22041-B964-6441-B6A5-C9C030F550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FC2F271-85AF-AB4F-BEE9-4FD773161EBA}"/>
    <w:embedBold r:id="rId3" w:fontKey="{0921553E-A926-7F48-8700-A3A95DCA8B13}"/>
    <w:embedItalic r:id="rId4" w:fontKey="{68DEA1D2-47D2-5E42-922F-0E1739DAC68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DBADD237-E951-894A-BF8A-3AE93672E8E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D1AB57B2-E826-4A4E-A5A1-A8CD5FA59CDB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5A3B58B1-DC94-6A48-B1DE-EFFD397ECCAB}"/>
    <w:embedBold r:id="rId8" w:fontKey="{6A4999D1-A1C1-5143-BD96-898D04244D57}"/>
    <w:embedItalic r:id="rId9" w:fontKey="{51AF7F6D-571E-E347-986A-20C4AF71A2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501571E2-0736-A549-B799-D0567303E118}"/>
    <w:embedBold r:id="rId11" w:fontKey="{31743FEC-9E3F-9146-A1CD-D2CB7C89628C}"/>
    <w:embedItalic r:id="rId12" w:fontKey="{61EA9FE2-236B-1643-9598-9A6612F54E34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07EC8F73-1E7D-2C4A-858D-DA7BAB5FBF94}"/>
  </w:font>
  <w:font w:name="Nunito Sans Normal">
    <w:altName w:val="Nunito Sans"/>
    <w:charset w:val="00"/>
    <w:family w:val="auto"/>
    <w:pitch w:val="variable"/>
    <w:sig w:usb0="A00002FF" w:usb1="5000204B" w:usb2="00000000" w:usb3="00000000" w:csb0="00000197" w:csb1="00000000"/>
  </w:font>
  <w:font w:name="Nunito Sans">
    <w:panose1 w:val="00000000000000000000"/>
    <w:charset w:val="00"/>
    <w:family w:val="auto"/>
    <w:pitch w:val="variable"/>
    <w:sig w:usb0="A00002FF" w:usb1="5000204B" w:usb2="00000000" w:usb3="00000000" w:csb0="00000197" w:csb1="00000000"/>
    <w:embedRegular r:id="rId14" w:fontKey="{A16CC2A8-FC36-0840-B15C-21949D4A880D}"/>
    <w:embedBold r:id="rId15" w:fontKey="{4E70FF89-D1F2-F241-AC64-74A0911B99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EF68E" w14:textId="77777777" w:rsidR="00C1483D" w:rsidRPr="00F023BF" w:rsidRDefault="000E78FD" w:rsidP="004D1968">
    <w:pPr>
      <w:spacing w:after="0"/>
      <w:jc w:val="both"/>
      <w:rPr>
        <w:rFonts w:ascii="Nunito Sans" w:hAnsi="Nunito Sans"/>
        <w:b/>
        <w:bCs/>
        <w:color w:val="002147" w:themeColor="accent1"/>
        <w:sz w:val="16"/>
        <w:szCs w:val="16"/>
        <w:lang w:val="lv-LV"/>
      </w:rPr>
    </w:pPr>
    <w:r>
      <w:rPr>
        <w:rFonts w:ascii="Nunito Sans" w:hAnsi="Nunito Sans"/>
        <w:noProof/>
        <w:color w:val="002147" w:themeColor="accent1"/>
        <w:sz w:val="16"/>
        <w:szCs w:val="16"/>
        <w:lang w:val="lv-LV"/>
      </w:rPr>
      <w:drawing>
        <wp:anchor distT="0" distB="0" distL="114300" distR="114300" simplePos="0" relativeHeight="251660288" behindDoc="0" locked="0" layoutInCell="1" allowOverlap="1" wp14:anchorId="4B7ED168" wp14:editId="5B344E02">
          <wp:simplePos x="0" y="0"/>
          <wp:positionH relativeFrom="column">
            <wp:posOffset>5236845</wp:posOffset>
          </wp:positionH>
          <wp:positionV relativeFrom="paragraph">
            <wp:posOffset>27428</wp:posOffset>
          </wp:positionV>
          <wp:extent cx="951230" cy="260350"/>
          <wp:effectExtent l="0" t="0" r="1270" b="6350"/>
          <wp:wrapSquare wrapText="bothSides"/>
          <wp:docPr id="132514056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230" cy="260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Nunito Sans" w:hAnsi="Nunito Sans"/>
        <w:noProof/>
        <w:color w:val="002147" w:themeColor="accent1"/>
        <w:sz w:val="16"/>
        <w:szCs w:val="16"/>
        <w:lang w:val="lv-LV"/>
      </w:rPr>
      <w:drawing>
        <wp:anchor distT="0" distB="0" distL="114300" distR="114300" simplePos="0" relativeHeight="251661312" behindDoc="0" locked="0" layoutInCell="1" allowOverlap="1" wp14:anchorId="00A18AA8" wp14:editId="50510009">
          <wp:simplePos x="0" y="0"/>
          <wp:positionH relativeFrom="column">
            <wp:posOffset>4418965</wp:posOffset>
          </wp:positionH>
          <wp:positionV relativeFrom="paragraph">
            <wp:posOffset>31115</wp:posOffset>
          </wp:positionV>
          <wp:extent cx="524510" cy="365760"/>
          <wp:effectExtent l="0" t="0" r="8890" b="0"/>
          <wp:wrapSquare wrapText="bothSides"/>
          <wp:docPr id="164113630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51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23BF" w:rsidRPr="00F023BF">
      <w:rPr>
        <w:rFonts w:ascii="Nunito Sans" w:hAnsi="Nunito Sans"/>
        <w:b/>
        <w:bCs/>
        <w:noProof/>
        <w:color w:val="002147" w:themeColor="accent1"/>
        <w:sz w:val="16"/>
        <w:szCs w:val="16"/>
        <w:lang w:val="lv-LV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7B2B2B" wp14:editId="6633E404">
              <wp:simplePos x="0" y="0"/>
              <wp:positionH relativeFrom="column">
                <wp:posOffset>4160275</wp:posOffset>
              </wp:positionH>
              <wp:positionV relativeFrom="paragraph">
                <wp:posOffset>28575</wp:posOffset>
              </wp:positionV>
              <wp:extent cx="0" cy="369051"/>
              <wp:effectExtent l="0" t="0" r="38100" b="31115"/>
              <wp:wrapNone/>
              <wp:docPr id="997499003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69051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2D21033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7.6pt,2.25pt" to="327.6pt,31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" strokecolor="#002147 [3204]" strokeweight=".5pt">
              <v:stroke joinstyle="miter"/>
            </v:line>
          </w:pict>
        </mc:Fallback>
      </mc:AlternateContent>
    </w:r>
    <w:r w:rsidR="004D1968" w:rsidRPr="00F023BF">
      <w:rPr>
        <w:rFonts w:ascii="Nunito Sans" w:hAnsi="Nunito Sans"/>
        <w:b/>
        <w:bCs/>
        <w:color w:val="002147" w:themeColor="accent1"/>
        <w:sz w:val="16"/>
        <w:szCs w:val="16"/>
        <w:lang w:val="lv-LV"/>
      </w:rPr>
      <w:t xml:space="preserve">Uzņēmuma nosaukums: </w:t>
    </w:r>
    <w:r w:rsidR="00C1483D" w:rsidRPr="00F023BF">
      <w:rPr>
        <w:rFonts w:ascii="Nunito Sans" w:hAnsi="Nunito Sans"/>
        <w:b/>
        <w:bCs/>
        <w:color w:val="002147" w:themeColor="accent1"/>
        <w:sz w:val="16"/>
        <w:szCs w:val="16"/>
        <w:lang w:val="lv-LV"/>
      </w:rPr>
      <w:t>Biznesa, mākslas un tehnoloģiju augstskola "RISEBA"</w:t>
    </w:r>
    <w:r w:rsidR="00767A5F" w:rsidRPr="00F023BF">
      <w:rPr>
        <w:rFonts w:ascii="Nunito Sans" w:hAnsi="Nunito Sans"/>
        <w:b/>
        <w:bCs/>
        <w:color w:val="002147" w:themeColor="accent1"/>
        <w:sz w:val="16"/>
        <w:szCs w:val="16"/>
        <w:lang w:val="lv-LV"/>
      </w:rPr>
      <w:t>,</w:t>
    </w:r>
    <w:r w:rsidR="00C1483D" w:rsidRPr="00F023BF">
      <w:rPr>
        <w:rFonts w:ascii="Nunito Sans" w:hAnsi="Nunito Sans"/>
        <w:b/>
        <w:bCs/>
        <w:color w:val="002147" w:themeColor="accent1"/>
        <w:sz w:val="16"/>
        <w:szCs w:val="16"/>
        <w:lang w:val="lv-LV"/>
      </w:rPr>
      <w:t xml:space="preserve"> SIA</w:t>
    </w:r>
  </w:p>
  <w:p w14:paraId="7C4558AF" w14:textId="77777777" w:rsidR="00F023BF" w:rsidRPr="00F023BF" w:rsidRDefault="00C1483D" w:rsidP="00F023BF">
    <w:pPr>
      <w:spacing w:after="0" w:line="240" w:lineRule="auto"/>
      <w:jc w:val="both"/>
      <w:rPr>
        <w:rFonts w:ascii="Nunito Sans" w:hAnsi="Nunito Sans"/>
        <w:color w:val="002147" w:themeColor="accent1"/>
        <w:sz w:val="16"/>
        <w:szCs w:val="16"/>
        <w:lang w:val="lv-LV"/>
      </w:rPr>
    </w:pPr>
    <w:r w:rsidRPr="00F023BF">
      <w:rPr>
        <w:rFonts w:ascii="Nunito Sans" w:hAnsi="Nunito Sans"/>
        <w:color w:val="002147" w:themeColor="accent1"/>
        <w:sz w:val="16"/>
        <w:szCs w:val="16"/>
        <w:lang w:val="lv-LV"/>
      </w:rPr>
      <w:t xml:space="preserve">Vienotais </w:t>
    </w:r>
    <w:proofErr w:type="spellStart"/>
    <w:r w:rsidRPr="00F023BF">
      <w:rPr>
        <w:rFonts w:ascii="Nunito Sans" w:hAnsi="Nunito Sans"/>
        <w:color w:val="002147" w:themeColor="accent1"/>
        <w:sz w:val="16"/>
        <w:szCs w:val="16"/>
        <w:lang w:val="lv-LV"/>
      </w:rPr>
      <w:t>reģ</w:t>
    </w:r>
    <w:proofErr w:type="spellEnd"/>
    <w:r w:rsidRPr="00F023BF">
      <w:rPr>
        <w:rFonts w:ascii="Nunito Sans" w:hAnsi="Nunito Sans"/>
        <w:color w:val="002147" w:themeColor="accent1"/>
        <w:sz w:val="16"/>
        <w:szCs w:val="16"/>
        <w:lang w:val="lv-LV"/>
      </w:rPr>
      <w:t>.</w:t>
    </w:r>
    <w:r w:rsidR="00917477" w:rsidRPr="00F023BF">
      <w:rPr>
        <w:rFonts w:ascii="Nunito Sans" w:hAnsi="Nunito Sans"/>
        <w:color w:val="002147" w:themeColor="accent1"/>
        <w:sz w:val="16"/>
        <w:szCs w:val="16"/>
        <w:lang w:val="lv-LV"/>
      </w:rPr>
      <w:t xml:space="preserve"> </w:t>
    </w:r>
    <w:r w:rsidR="006D19BA" w:rsidRPr="00F023BF">
      <w:rPr>
        <w:rFonts w:ascii="Nunito Sans" w:hAnsi="Nunito Sans"/>
        <w:color w:val="002147" w:themeColor="accent1"/>
        <w:sz w:val="16"/>
        <w:szCs w:val="16"/>
        <w:lang w:val="lv-LV"/>
      </w:rPr>
      <w:t>N</w:t>
    </w:r>
    <w:r w:rsidRPr="00F023BF">
      <w:rPr>
        <w:rFonts w:ascii="Nunito Sans" w:hAnsi="Nunito Sans"/>
        <w:color w:val="002147" w:themeColor="accent1"/>
        <w:sz w:val="16"/>
        <w:szCs w:val="16"/>
        <w:lang w:val="lv-LV"/>
      </w:rPr>
      <w:t>r.: 40003090010 | Juridiskā adrese: Meža iela 3, Rīga, LV-1048, Latvija</w:t>
    </w:r>
  </w:p>
  <w:p w14:paraId="0B682D22" w14:textId="77777777" w:rsidR="00A11C50" w:rsidRPr="00F023BF" w:rsidRDefault="00C1483D" w:rsidP="00F023BF">
    <w:pPr>
      <w:spacing w:after="0" w:line="240" w:lineRule="auto"/>
      <w:jc w:val="both"/>
      <w:rPr>
        <w:rFonts w:ascii="Nunito Sans Normal" w:hAnsi="Nunito Sans Normal"/>
        <w:color w:val="002147" w:themeColor="accent1"/>
        <w:sz w:val="16"/>
        <w:szCs w:val="16"/>
        <w:lang w:val="lv-LV"/>
      </w:rPr>
    </w:pPr>
    <w:r w:rsidRPr="00F023BF">
      <w:rPr>
        <w:rFonts w:ascii="Nunito Sans" w:hAnsi="Nunito Sans"/>
        <w:color w:val="002147" w:themeColor="accent1"/>
        <w:sz w:val="16"/>
        <w:szCs w:val="16"/>
        <w:lang w:val="lv-LV"/>
      </w:rPr>
      <w:t>Tālr.: +371 26465351 | E-pasts: riseba@riseba.lv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685813" w14:textId="77777777" w:rsidR="000913CD" w:rsidRDefault="000913CD" w:rsidP="00264CF5">
      <w:pPr>
        <w:spacing w:after="0" w:line="240" w:lineRule="auto"/>
      </w:pPr>
      <w:r>
        <w:separator/>
      </w:r>
    </w:p>
  </w:footnote>
  <w:footnote w:type="continuationSeparator" w:id="0">
    <w:p w14:paraId="3D284CF4" w14:textId="77777777" w:rsidR="000913CD" w:rsidRDefault="000913CD" w:rsidP="00264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E520C" w14:textId="77777777" w:rsidR="001A42C5" w:rsidRDefault="004D196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2E9A9CE" wp14:editId="09242A7E">
          <wp:simplePos x="0" y="0"/>
          <wp:positionH relativeFrom="column">
            <wp:posOffset>-277495</wp:posOffset>
          </wp:positionH>
          <wp:positionV relativeFrom="paragraph">
            <wp:posOffset>-49530</wp:posOffset>
          </wp:positionV>
          <wp:extent cx="1799590" cy="488315"/>
          <wp:effectExtent l="0" t="0" r="0" b="6985"/>
          <wp:wrapSquare wrapText="bothSides"/>
          <wp:docPr id="131698327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9590" cy="488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01441"/>
    <w:multiLevelType w:val="multilevel"/>
    <w:tmpl w:val="8740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993C86"/>
    <w:multiLevelType w:val="multilevel"/>
    <w:tmpl w:val="46627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F840CC"/>
    <w:multiLevelType w:val="multilevel"/>
    <w:tmpl w:val="45FC5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DA7BC3"/>
    <w:multiLevelType w:val="multilevel"/>
    <w:tmpl w:val="79CAD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562EB1"/>
    <w:multiLevelType w:val="multilevel"/>
    <w:tmpl w:val="13AAD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B652D2"/>
    <w:multiLevelType w:val="multilevel"/>
    <w:tmpl w:val="26BC6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314A25"/>
    <w:multiLevelType w:val="multilevel"/>
    <w:tmpl w:val="7214F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E74485A"/>
    <w:multiLevelType w:val="multilevel"/>
    <w:tmpl w:val="E0AA8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FAE6BE8"/>
    <w:multiLevelType w:val="multilevel"/>
    <w:tmpl w:val="ED28A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8333889"/>
    <w:multiLevelType w:val="multilevel"/>
    <w:tmpl w:val="3A645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6CE218C"/>
    <w:multiLevelType w:val="multilevel"/>
    <w:tmpl w:val="5CACC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0807246">
    <w:abstractNumId w:val="4"/>
  </w:num>
  <w:num w:numId="2" w16cid:durableId="2121025859">
    <w:abstractNumId w:val="2"/>
  </w:num>
  <w:num w:numId="3" w16cid:durableId="1838418196">
    <w:abstractNumId w:val="9"/>
  </w:num>
  <w:num w:numId="4" w16cid:durableId="1011877574">
    <w:abstractNumId w:val="5"/>
  </w:num>
  <w:num w:numId="5" w16cid:durableId="476604377">
    <w:abstractNumId w:val="10"/>
  </w:num>
  <w:num w:numId="6" w16cid:durableId="759108876">
    <w:abstractNumId w:val="1"/>
  </w:num>
  <w:num w:numId="7" w16cid:durableId="1824421740">
    <w:abstractNumId w:val="0"/>
  </w:num>
  <w:num w:numId="8" w16cid:durableId="322200616">
    <w:abstractNumId w:val="8"/>
  </w:num>
  <w:num w:numId="9" w16cid:durableId="655959888">
    <w:abstractNumId w:val="3"/>
  </w:num>
  <w:num w:numId="10" w16cid:durableId="1541474328">
    <w:abstractNumId w:val="6"/>
  </w:num>
  <w:num w:numId="11" w16cid:durableId="16273949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A66"/>
    <w:rsid w:val="00034D6C"/>
    <w:rsid w:val="000433F8"/>
    <w:rsid w:val="00050246"/>
    <w:rsid w:val="00074EA5"/>
    <w:rsid w:val="000913CD"/>
    <w:rsid w:val="000B49E7"/>
    <w:rsid w:val="000E78FD"/>
    <w:rsid w:val="001431D9"/>
    <w:rsid w:val="00161FF1"/>
    <w:rsid w:val="001831AF"/>
    <w:rsid w:val="001A42C5"/>
    <w:rsid w:val="001F7F09"/>
    <w:rsid w:val="002079E2"/>
    <w:rsid w:val="0022228C"/>
    <w:rsid w:val="00264CF5"/>
    <w:rsid w:val="002D6A9D"/>
    <w:rsid w:val="002F37FB"/>
    <w:rsid w:val="00362346"/>
    <w:rsid w:val="00392742"/>
    <w:rsid w:val="00397F64"/>
    <w:rsid w:val="003E6336"/>
    <w:rsid w:val="004040D3"/>
    <w:rsid w:val="00434C77"/>
    <w:rsid w:val="00436E0A"/>
    <w:rsid w:val="00493DC8"/>
    <w:rsid w:val="00497F6A"/>
    <w:rsid w:val="004D1968"/>
    <w:rsid w:val="004E4F77"/>
    <w:rsid w:val="005363E4"/>
    <w:rsid w:val="00557DF2"/>
    <w:rsid w:val="00572050"/>
    <w:rsid w:val="0057334E"/>
    <w:rsid w:val="00573E21"/>
    <w:rsid w:val="0059503C"/>
    <w:rsid w:val="005D0A66"/>
    <w:rsid w:val="005E0B36"/>
    <w:rsid w:val="00645AED"/>
    <w:rsid w:val="00673D72"/>
    <w:rsid w:val="00691464"/>
    <w:rsid w:val="006D19BA"/>
    <w:rsid w:val="00767A5F"/>
    <w:rsid w:val="00775D91"/>
    <w:rsid w:val="007A0807"/>
    <w:rsid w:val="007B4E90"/>
    <w:rsid w:val="00864F73"/>
    <w:rsid w:val="0086796B"/>
    <w:rsid w:val="008808D3"/>
    <w:rsid w:val="008A1E95"/>
    <w:rsid w:val="008B1088"/>
    <w:rsid w:val="00910260"/>
    <w:rsid w:val="00917477"/>
    <w:rsid w:val="009712F4"/>
    <w:rsid w:val="00A00DBE"/>
    <w:rsid w:val="00A11C50"/>
    <w:rsid w:val="00A445C0"/>
    <w:rsid w:val="00A878F3"/>
    <w:rsid w:val="00A879AF"/>
    <w:rsid w:val="00A92AA3"/>
    <w:rsid w:val="00AE4A9F"/>
    <w:rsid w:val="00B330CE"/>
    <w:rsid w:val="00B62A26"/>
    <w:rsid w:val="00B90128"/>
    <w:rsid w:val="00BB5EBC"/>
    <w:rsid w:val="00C0294E"/>
    <w:rsid w:val="00C1483D"/>
    <w:rsid w:val="00C164C2"/>
    <w:rsid w:val="00C32036"/>
    <w:rsid w:val="00C90A03"/>
    <w:rsid w:val="00D10B39"/>
    <w:rsid w:val="00D155D6"/>
    <w:rsid w:val="00D23AC6"/>
    <w:rsid w:val="00D410EB"/>
    <w:rsid w:val="00D724DF"/>
    <w:rsid w:val="00DE139E"/>
    <w:rsid w:val="00DF1B00"/>
    <w:rsid w:val="00E13828"/>
    <w:rsid w:val="00E902A8"/>
    <w:rsid w:val="00E9200B"/>
    <w:rsid w:val="00EA077E"/>
    <w:rsid w:val="00EC1BA7"/>
    <w:rsid w:val="00EF13EC"/>
    <w:rsid w:val="00F023BF"/>
    <w:rsid w:val="00F2392E"/>
    <w:rsid w:val="00F67CB7"/>
    <w:rsid w:val="00FA6683"/>
    <w:rsid w:val="00FB5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9132EEE"/>
  <w15:chartTrackingRefBased/>
  <w15:docId w15:val="{E3818123-0602-1C46-85DA-1C505088B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lv-LV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4C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0183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4C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183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4CF5"/>
    <w:pPr>
      <w:keepNext/>
      <w:keepLines/>
      <w:spacing w:before="160" w:after="80"/>
      <w:outlineLvl w:val="2"/>
    </w:pPr>
    <w:rPr>
      <w:rFonts w:eastAsiaTheme="majorEastAsia" w:cstheme="majorBidi"/>
      <w:color w:val="00183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4C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183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4CF5"/>
    <w:pPr>
      <w:keepNext/>
      <w:keepLines/>
      <w:spacing w:before="80" w:after="40"/>
      <w:outlineLvl w:val="4"/>
    </w:pPr>
    <w:rPr>
      <w:rFonts w:eastAsiaTheme="majorEastAsia" w:cstheme="majorBidi"/>
      <w:color w:val="00183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4C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4C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4C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4C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4CF5"/>
    <w:rPr>
      <w:rFonts w:asciiTheme="majorHAnsi" w:eastAsiaTheme="majorEastAsia" w:hAnsiTheme="majorHAnsi" w:cstheme="majorBidi"/>
      <w:color w:val="001835" w:themeColor="accent1" w:themeShade="BF"/>
      <w:sz w:val="40"/>
      <w:szCs w:val="4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4CF5"/>
    <w:rPr>
      <w:rFonts w:asciiTheme="majorHAnsi" w:eastAsiaTheme="majorEastAsia" w:hAnsiTheme="majorHAnsi" w:cstheme="majorBidi"/>
      <w:color w:val="001835" w:themeColor="accent1" w:themeShade="BF"/>
      <w:sz w:val="32"/>
      <w:szCs w:val="3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4CF5"/>
    <w:rPr>
      <w:rFonts w:eastAsiaTheme="majorEastAsia" w:cstheme="majorBidi"/>
      <w:color w:val="001835" w:themeColor="accent1" w:themeShade="BF"/>
      <w:sz w:val="28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4CF5"/>
    <w:rPr>
      <w:rFonts w:eastAsiaTheme="majorEastAsia" w:cstheme="majorBidi"/>
      <w:i/>
      <w:iCs/>
      <w:color w:val="001835" w:themeColor="accent1" w:themeShade="BF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4CF5"/>
    <w:rPr>
      <w:rFonts w:eastAsiaTheme="majorEastAsia" w:cstheme="majorBidi"/>
      <w:color w:val="001835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4CF5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4CF5"/>
    <w:rPr>
      <w:rFonts w:eastAsiaTheme="majorEastAsia" w:cstheme="majorBidi"/>
      <w:color w:val="595959" w:themeColor="text1" w:themeTint="A6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4CF5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4CF5"/>
    <w:rPr>
      <w:rFonts w:eastAsiaTheme="majorEastAsia" w:cstheme="majorBidi"/>
      <w:color w:val="272727" w:themeColor="text1" w:themeTint="D8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264C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4CF5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4C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64CF5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264C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4CF5"/>
    <w:rPr>
      <w:i/>
      <w:iCs/>
      <w:color w:val="404040" w:themeColor="text1" w:themeTint="BF"/>
      <w:lang w:val="en-GB"/>
    </w:rPr>
  </w:style>
  <w:style w:type="paragraph" w:styleId="ListParagraph">
    <w:name w:val="List Paragraph"/>
    <w:basedOn w:val="Normal"/>
    <w:uiPriority w:val="34"/>
    <w:qFormat/>
    <w:rsid w:val="00264C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64CF5"/>
    <w:rPr>
      <w:i/>
      <w:iCs/>
      <w:color w:val="00183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4CF5"/>
    <w:pPr>
      <w:pBdr>
        <w:top w:val="single" w:sz="4" w:space="10" w:color="001835" w:themeColor="accent1" w:themeShade="BF"/>
        <w:bottom w:val="single" w:sz="4" w:space="10" w:color="001835" w:themeColor="accent1" w:themeShade="BF"/>
      </w:pBdr>
      <w:spacing w:before="360" w:after="360"/>
      <w:ind w:left="864" w:right="864"/>
      <w:jc w:val="center"/>
    </w:pPr>
    <w:rPr>
      <w:i/>
      <w:iCs/>
      <w:color w:val="00183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4CF5"/>
    <w:rPr>
      <w:i/>
      <w:iCs/>
      <w:color w:val="001835" w:themeColor="accent1" w:themeShade="BF"/>
      <w:lang w:val="en-GB"/>
    </w:rPr>
  </w:style>
  <w:style w:type="character" w:styleId="IntenseReference">
    <w:name w:val="Intense Reference"/>
    <w:basedOn w:val="DefaultParagraphFont"/>
    <w:uiPriority w:val="32"/>
    <w:qFormat/>
    <w:rsid w:val="00264CF5"/>
    <w:rPr>
      <w:b/>
      <w:bCs/>
      <w:smallCaps/>
      <w:color w:val="001835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64C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4CF5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264C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4CF5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6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8340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8478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6533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7047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753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16861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4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383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93109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932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0647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7689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411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5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357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069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3569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32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6431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0624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384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3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80831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58267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089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0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7306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601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675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75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762296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32784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6866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5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509611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494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2101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5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000115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37761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533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3447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8175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4023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74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565185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1574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2596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6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795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1991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6321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1112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589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0976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3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1834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954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0816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5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78136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78301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22215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89211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3528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355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53674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3889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232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1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6481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19119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4445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8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23485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08171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182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6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952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121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17965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3845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218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6903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4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59681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8779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51865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84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4693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254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872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6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0089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431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8459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9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ea/Desktop/Stila%20sadal&#807;a/RISEBA_veidlapa_LV_2025.dotx" TargetMode="External"/></Relationships>
</file>

<file path=word/theme/theme1.xml><?xml version="1.0" encoding="utf-8"?>
<a:theme xmlns:a="http://schemas.openxmlformats.org/drawingml/2006/main" name="Office Theme">
  <a:themeElements>
    <a:clrScheme name="RISEBA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2147"/>
      </a:accent1>
      <a:accent2>
        <a:srgbClr val="9D2235"/>
      </a:accent2>
      <a:accent3>
        <a:srgbClr val="FFBA0A"/>
      </a:accent3>
      <a:accent4>
        <a:srgbClr val="147973"/>
      </a:accent4>
      <a:accent5>
        <a:srgbClr val="5295CB"/>
      </a:accent5>
      <a:accent6>
        <a:srgbClr val="FF8811"/>
      </a:accent6>
      <a:hlink>
        <a:srgbClr val="68246D"/>
      </a:hlink>
      <a:folHlink>
        <a:srgbClr val="7D938A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2E6275-8686-4E7E-B1DF-445CC2C91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RISEBA_veidlapa_LV_2025.dotx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beatrise besere</dc:creator>
  <cp:keywords/>
  <dc:description/>
  <cp:lastModifiedBy>Beatrise Besere</cp:lastModifiedBy>
  <cp:revision>2</cp:revision>
  <dcterms:created xsi:type="dcterms:W3CDTF">2025-04-11T14:09:00Z</dcterms:created>
  <dcterms:modified xsi:type="dcterms:W3CDTF">2025-04-11T14:10:00Z</dcterms:modified>
</cp:coreProperties>
</file>