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F657C" w14:textId="77777777" w:rsidR="002B68AF" w:rsidRPr="00074973" w:rsidRDefault="002B68AF" w:rsidP="002B68AF">
      <w:pPr>
        <w:rPr>
          <w:rFonts w:ascii="Nunito Sans" w:hAnsi="Nunito Sans"/>
          <w:sz w:val="22"/>
          <w:szCs w:val="22"/>
        </w:rPr>
      </w:pPr>
    </w:p>
    <w:sectPr w:rsidR="002B68AF" w:rsidRPr="00074973" w:rsidSect="00074973">
      <w:headerReference w:type="first" r:id="rId8"/>
      <w:footerReference w:type="first" r:id="rId9"/>
      <w:pgSz w:w="11906" w:h="16838" w:code="9"/>
      <w:pgMar w:top="1701" w:right="1077" w:bottom="1474" w:left="1077" w:header="709" w:footer="4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17E70" w14:textId="77777777" w:rsidR="00CA06A8" w:rsidRPr="00F76E20" w:rsidRDefault="00CA06A8" w:rsidP="00264CF5">
      <w:pPr>
        <w:spacing w:after="0" w:line="240" w:lineRule="auto"/>
      </w:pPr>
      <w:r w:rsidRPr="00F76E20">
        <w:separator/>
      </w:r>
    </w:p>
  </w:endnote>
  <w:endnote w:type="continuationSeparator" w:id="0">
    <w:p w14:paraId="5ECAAD3B" w14:textId="77777777" w:rsidR="00CA06A8" w:rsidRPr="00F76E20" w:rsidRDefault="00CA06A8" w:rsidP="00264CF5">
      <w:pPr>
        <w:spacing w:after="0" w:line="240" w:lineRule="auto"/>
      </w:pPr>
      <w:r w:rsidRPr="00F76E2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3640D79-A914-5B4C-A276-3D3E1573BE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F2EEC9-9E6F-414C-8DFB-771D8173AC6D}"/>
    <w:embedBold r:id="rId3" w:fontKey="{FDFC37B1-E0F9-4140-803F-BA19CA019898}"/>
    <w:embedItalic r:id="rId4" w:fontKey="{69D6FA0D-60A9-BB4C-A61C-49C897F992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01DB7E7-1698-E942-BF0A-91359D02F2A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675C48A-DF7F-B945-909C-69BD8FCFE3D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102FD72-3ADB-FD48-8DFB-F5C6B47585A9}"/>
    <w:embedBold r:id="rId8" w:fontKey="{98048A6E-68E6-F04A-BE7F-A8600A38726B}"/>
    <w:embedItalic r:id="rId9" w:fontKey="{59E7304F-3E9A-F940-815B-1CF228F96D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A3CD761-A1FB-4A41-92F7-E75384DC144B}"/>
    <w:embedBold r:id="rId11" w:fontKey="{284CDC77-380C-904F-BA49-1033E1A08757}"/>
    <w:embedItalic r:id="rId12" w:fontKey="{4F069148-B71B-A645-B47D-EB032DC1C8F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96A8442B-0BC5-4C48-8319-4A4761AD738E}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4" w:fontKey="{AFCF8985-AD14-1C40-9CA4-9892BEEBB903}"/>
    <w:embedBold r:id="rId15" w:fontKey="{06ABBE1B-7ACF-D641-9377-0C5BDC8E6F96}"/>
  </w:font>
  <w:font w:name="Nunito Sans Normal">
    <w:altName w:val="Nunito Sans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FA2B5" w14:textId="77777777" w:rsidR="002B68AF" w:rsidRPr="00B75588" w:rsidRDefault="00B75588" w:rsidP="002B68AF">
    <w:pPr>
      <w:tabs>
        <w:tab w:val="left" w:pos="3051"/>
      </w:tabs>
      <w:spacing w:after="0"/>
      <w:rPr>
        <w:rFonts w:ascii="Nunito Sans Normal" w:hAnsi="Nunito Sans Normal"/>
        <w:b/>
        <w:bCs/>
        <w:noProof/>
        <w:color w:val="002147" w:themeColor="accent1"/>
        <w:sz w:val="16"/>
        <w:szCs w:val="16"/>
      </w:rPr>
    </w:pPr>
    <w:r w:rsidRPr="00F023BF">
      <w:rPr>
        <w:rFonts w:ascii="Nunito Sans" w:hAnsi="Nunito Sans"/>
        <w:b/>
        <w:bCs/>
        <w:noProof/>
        <w:color w:val="002147" w:themeColor="accent1"/>
        <w:sz w:val="16"/>
        <w:szCs w:val="16"/>
        <w:lang w:val="lv-LV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5EA5BF" wp14:editId="51095B77">
              <wp:simplePos x="0" y="0"/>
              <wp:positionH relativeFrom="column">
                <wp:posOffset>3945572</wp:posOffset>
              </wp:positionH>
              <wp:positionV relativeFrom="paragraph">
                <wp:posOffset>31750</wp:posOffset>
              </wp:positionV>
              <wp:extent cx="0" cy="368935"/>
              <wp:effectExtent l="0" t="0" r="38100" b="31115"/>
              <wp:wrapNone/>
              <wp:docPr id="99749900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6893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A0F490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65pt,2.5pt" to="310.65pt,3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" strokecolor="#002147 [3204]" strokeweight=".5pt">
              <v:stroke joinstyle="miter"/>
            </v:line>
          </w:pict>
        </mc:Fallback>
      </mc:AlternateContent>
    </w:r>
    <w:r>
      <w:rPr>
        <w:rFonts w:ascii="Nunito Sans" w:hAnsi="Nunito Sans"/>
        <w:noProof/>
        <w:color w:val="002147" w:themeColor="accent1"/>
        <w:sz w:val="16"/>
        <w:szCs w:val="16"/>
        <w:lang w:val="lv-LV"/>
      </w:rPr>
      <w:drawing>
        <wp:anchor distT="0" distB="0" distL="114300" distR="114300" simplePos="0" relativeHeight="251662336" behindDoc="0" locked="0" layoutInCell="1" allowOverlap="1" wp14:anchorId="6F06BE38" wp14:editId="70BC49F3">
          <wp:simplePos x="0" y="0"/>
          <wp:positionH relativeFrom="column">
            <wp:posOffset>4374515</wp:posOffset>
          </wp:positionH>
          <wp:positionV relativeFrom="paragraph">
            <wp:posOffset>28575</wp:posOffset>
          </wp:positionV>
          <wp:extent cx="524510" cy="365760"/>
          <wp:effectExtent l="0" t="0" r="8890" b="0"/>
          <wp:wrapSquare wrapText="bothSides"/>
          <wp:docPr id="449125634" name="Picture 6" descr="A black and blue card with a letter a and a circ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925909" name="Picture 6" descr="A black and blue card with a letter a and a circl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Nunito Sans" w:hAnsi="Nunito Sans"/>
        <w:noProof/>
        <w:color w:val="002147" w:themeColor="accent1"/>
        <w:sz w:val="16"/>
        <w:szCs w:val="16"/>
        <w:lang w:val="lv-LV"/>
      </w:rPr>
      <w:drawing>
        <wp:anchor distT="0" distB="0" distL="114300" distR="114300" simplePos="0" relativeHeight="251661312" behindDoc="0" locked="0" layoutInCell="1" allowOverlap="1" wp14:anchorId="026DE6CB" wp14:editId="4D3BA26F">
          <wp:simplePos x="0" y="0"/>
          <wp:positionH relativeFrom="column">
            <wp:posOffset>5192395</wp:posOffset>
          </wp:positionH>
          <wp:positionV relativeFrom="paragraph">
            <wp:posOffset>24765</wp:posOffset>
          </wp:positionV>
          <wp:extent cx="951230" cy="260350"/>
          <wp:effectExtent l="0" t="0" r="1270" b="6350"/>
          <wp:wrapSquare wrapText="bothSides"/>
          <wp:docPr id="1446339747" name="Picture 4" descr="A black background with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624410" name="Picture 4" descr="A black background with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68AF" w:rsidRPr="00B75588">
      <w:rPr>
        <w:rFonts w:ascii="Nunito Sans Normal" w:hAnsi="Nunito Sans Normal"/>
        <w:b/>
        <w:bCs/>
        <w:noProof/>
        <w:color w:val="002147" w:themeColor="accent1"/>
        <w:sz w:val="16"/>
        <w:szCs w:val="16"/>
      </w:rPr>
      <w:t>Legal name: Biznesa, mākslas un tehnoloģiju augstskola “RISEBA”</w:t>
    </w:r>
    <w:r w:rsidR="006C491A" w:rsidRPr="00B75588">
      <w:rPr>
        <w:rFonts w:ascii="Nunito Sans Normal" w:hAnsi="Nunito Sans Normal"/>
        <w:b/>
        <w:bCs/>
        <w:noProof/>
        <w:color w:val="002147" w:themeColor="accent1"/>
        <w:sz w:val="16"/>
        <w:szCs w:val="16"/>
      </w:rPr>
      <w:t>,</w:t>
    </w:r>
    <w:r w:rsidR="002B68AF" w:rsidRPr="00B75588">
      <w:rPr>
        <w:rFonts w:ascii="Nunito Sans Normal" w:hAnsi="Nunito Sans Normal"/>
        <w:b/>
        <w:bCs/>
        <w:noProof/>
        <w:color w:val="002147" w:themeColor="accent1"/>
        <w:sz w:val="16"/>
        <w:szCs w:val="16"/>
      </w:rPr>
      <w:t xml:space="preserve"> SIA</w:t>
    </w:r>
  </w:p>
  <w:p w14:paraId="0221D638" w14:textId="77777777" w:rsidR="00B75588" w:rsidRPr="00B75588" w:rsidRDefault="002B68AF" w:rsidP="00B75588">
    <w:pPr>
      <w:tabs>
        <w:tab w:val="left" w:pos="3051"/>
      </w:tabs>
      <w:spacing w:after="0" w:line="240" w:lineRule="auto"/>
      <w:rPr>
        <w:rFonts w:ascii="Nunito Sans Normal" w:hAnsi="Nunito Sans Normal"/>
        <w:noProof/>
        <w:color w:val="002147" w:themeColor="accent1"/>
        <w:sz w:val="16"/>
        <w:szCs w:val="16"/>
      </w:rPr>
    </w:pPr>
    <w:r w:rsidRPr="00B75588">
      <w:rPr>
        <w:rFonts w:ascii="Nunito Sans Normal" w:hAnsi="Nunito Sans Normal"/>
        <w:noProof/>
        <w:color w:val="002147" w:themeColor="accent1"/>
        <w:sz w:val="16"/>
        <w:szCs w:val="16"/>
      </w:rPr>
      <w:t xml:space="preserve">Registration No.: 40003090010 | Address: Meža iela 3, Rīga, LV-1048, Latvia </w:t>
    </w:r>
  </w:p>
  <w:p w14:paraId="6723DB5D" w14:textId="77777777" w:rsidR="002B68AF" w:rsidRPr="00B75588" w:rsidRDefault="002B68AF" w:rsidP="00B75588">
    <w:pPr>
      <w:tabs>
        <w:tab w:val="left" w:pos="3051"/>
      </w:tabs>
      <w:spacing w:after="0" w:line="240" w:lineRule="auto"/>
      <w:rPr>
        <w:rFonts w:ascii="Nunito Sans Normal" w:hAnsi="Nunito Sans Normal"/>
        <w:noProof/>
        <w:color w:val="002147" w:themeColor="accent1"/>
        <w:sz w:val="16"/>
        <w:szCs w:val="16"/>
      </w:rPr>
    </w:pPr>
    <w:r w:rsidRPr="00B75588">
      <w:rPr>
        <w:rFonts w:ascii="Nunito Sans Normal" w:hAnsi="Nunito Sans Normal"/>
        <w:noProof/>
        <w:color w:val="002147" w:themeColor="accent1"/>
        <w:sz w:val="16"/>
        <w:szCs w:val="16"/>
      </w:rPr>
      <w:t>Phone: +371 26465351 | E-mail: riseba@riseba.lv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84E37" w14:textId="77777777" w:rsidR="00CA06A8" w:rsidRPr="00F76E20" w:rsidRDefault="00CA06A8" w:rsidP="00264CF5">
      <w:pPr>
        <w:spacing w:after="0" w:line="240" w:lineRule="auto"/>
      </w:pPr>
      <w:r w:rsidRPr="00F76E20">
        <w:separator/>
      </w:r>
    </w:p>
  </w:footnote>
  <w:footnote w:type="continuationSeparator" w:id="0">
    <w:p w14:paraId="1F7518D2" w14:textId="77777777" w:rsidR="00CA06A8" w:rsidRPr="00F76E20" w:rsidRDefault="00CA06A8" w:rsidP="00264CF5">
      <w:pPr>
        <w:spacing w:after="0" w:line="240" w:lineRule="auto"/>
      </w:pPr>
      <w:r w:rsidRPr="00F76E2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2AB6F" w14:textId="77777777" w:rsidR="001A42C5" w:rsidRPr="00F76E20" w:rsidRDefault="002B68A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842000" wp14:editId="3BCC9AE2">
          <wp:simplePos x="0" y="0"/>
          <wp:positionH relativeFrom="column">
            <wp:posOffset>-290195</wp:posOffset>
          </wp:positionH>
          <wp:positionV relativeFrom="paragraph">
            <wp:posOffset>-50165</wp:posOffset>
          </wp:positionV>
          <wp:extent cx="1799590" cy="485775"/>
          <wp:effectExtent l="0" t="0" r="0" b="9525"/>
          <wp:wrapSquare wrapText="bothSides"/>
          <wp:docPr id="13837601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1441"/>
    <w:multiLevelType w:val="multilevel"/>
    <w:tmpl w:val="8740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93C86"/>
    <w:multiLevelType w:val="multilevel"/>
    <w:tmpl w:val="4662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840CC"/>
    <w:multiLevelType w:val="multilevel"/>
    <w:tmpl w:val="45FC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A7BC3"/>
    <w:multiLevelType w:val="multilevel"/>
    <w:tmpl w:val="79CA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562EB1"/>
    <w:multiLevelType w:val="multilevel"/>
    <w:tmpl w:val="13AA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652D2"/>
    <w:multiLevelType w:val="multilevel"/>
    <w:tmpl w:val="26BC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314A25"/>
    <w:multiLevelType w:val="multilevel"/>
    <w:tmpl w:val="7214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74485A"/>
    <w:multiLevelType w:val="multilevel"/>
    <w:tmpl w:val="E0AA8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AE6BE8"/>
    <w:multiLevelType w:val="multilevel"/>
    <w:tmpl w:val="ED28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333889"/>
    <w:multiLevelType w:val="multilevel"/>
    <w:tmpl w:val="3A64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CE218C"/>
    <w:multiLevelType w:val="multilevel"/>
    <w:tmpl w:val="5CAC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807246">
    <w:abstractNumId w:val="4"/>
  </w:num>
  <w:num w:numId="2" w16cid:durableId="2121025859">
    <w:abstractNumId w:val="2"/>
  </w:num>
  <w:num w:numId="3" w16cid:durableId="1838418196">
    <w:abstractNumId w:val="9"/>
  </w:num>
  <w:num w:numId="4" w16cid:durableId="1011877574">
    <w:abstractNumId w:val="5"/>
  </w:num>
  <w:num w:numId="5" w16cid:durableId="476604377">
    <w:abstractNumId w:val="10"/>
  </w:num>
  <w:num w:numId="6" w16cid:durableId="759108876">
    <w:abstractNumId w:val="1"/>
  </w:num>
  <w:num w:numId="7" w16cid:durableId="1824421740">
    <w:abstractNumId w:val="0"/>
  </w:num>
  <w:num w:numId="8" w16cid:durableId="322200616">
    <w:abstractNumId w:val="8"/>
  </w:num>
  <w:num w:numId="9" w16cid:durableId="655959888">
    <w:abstractNumId w:val="3"/>
  </w:num>
  <w:num w:numId="10" w16cid:durableId="1541474328">
    <w:abstractNumId w:val="6"/>
  </w:num>
  <w:num w:numId="11" w16cid:durableId="1627394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68"/>
    <w:rsid w:val="0001689B"/>
    <w:rsid w:val="00034D6C"/>
    <w:rsid w:val="00050246"/>
    <w:rsid w:val="0007349C"/>
    <w:rsid w:val="00074973"/>
    <w:rsid w:val="00080147"/>
    <w:rsid w:val="000C334C"/>
    <w:rsid w:val="000F20B9"/>
    <w:rsid w:val="00161FF1"/>
    <w:rsid w:val="001831AF"/>
    <w:rsid w:val="001A42C5"/>
    <w:rsid w:val="001E4E2F"/>
    <w:rsid w:val="002079E2"/>
    <w:rsid w:val="00264CF5"/>
    <w:rsid w:val="002946D6"/>
    <w:rsid w:val="002B68AF"/>
    <w:rsid w:val="002D6A9D"/>
    <w:rsid w:val="00392742"/>
    <w:rsid w:val="00397F64"/>
    <w:rsid w:val="003E34E7"/>
    <w:rsid w:val="00402303"/>
    <w:rsid w:val="00436E0A"/>
    <w:rsid w:val="004633EC"/>
    <w:rsid w:val="00497F6A"/>
    <w:rsid w:val="004E4F77"/>
    <w:rsid w:val="005363E4"/>
    <w:rsid w:val="00557DF2"/>
    <w:rsid w:val="00573E21"/>
    <w:rsid w:val="005D6768"/>
    <w:rsid w:val="005E0B36"/>
    <w:rsid w:val="00625621"/>
    <w:rsid w:val="00650CD8"/>
    <w:rsid w:val="00673D72"/>
    <w:rsid w:val="00691464"/>
    <w:rsid w:val="006C491A"/>
    <w:rsid w:val="007A0807"/>
    <w:rsid w:val="007B4E90"/>
    <w:rsid w:val="00864F73"/>
    <w:rsid w:val="008808D3"/>
    <w:rsid w:val="0089483D"/>
    <w:rsid w:val="008A1E95"/>
    <w:rsid w:val="008B1088"/>
    <w:rsid w:val="008E4A6A"/>
    <w:rsid w:val="00937219"/>
    <w:rsid w:val="009A3CFC"/>
    <w:rsid w:val="00A00DBE"/>
    <w:rsid w:val="00A11C50"/>
    <w:rsid w:val="00A878F3"/>
    <w:rsid w:val="00A92AA3"/>
    <w:rsid w:val="00AE4A9F"/>
    <w:rsid w:val="00B330CE"/>
    <w:rsid w:val="00B51D17"/>
    <w:rsid w:val="00B75588"/>
    <w:rsid w:val="00B90128"/>
    <w:rsid w:val="00BB5EBC"/>
    <w:rsid w:val="00C0294E"/>
    <w:rsid w:val="00C164C2"/>
    <w:rsid w:val="00C30E80"/>
    <w:rsid w:val="00C32036"/>
    <w:rsid w:val="00CA06A8"/>
    <w:rsid w:val="00CA1FB8"/>
    <w:rsid w:val="00CA7725"/>
    <w:rsid w:val="00CC2CE6"/>
    <w:rsid w:val="00D10B39"/>
    <w:rsid w:val="00D155D6"/>
    <w:rsid w:val="00D23AC6"/>
    <w:rsid w:val="00D25D4B"/>
    <w:rsid w:val="00D724DF"/>
    <w:rsid w:val="00D92FED"/>
    <w:rsid w:val="00DE139E"/>
    <w:rsid w:val="00DF1B00"/>
    <w:rsid w:val="00E13828"/>
    <w:rsid w:val="00E9200B"/>
    <w:rsid w:val="00EB3475"/>
    <w:rsid w:val="00EC1BA7"/>
    <w:rsid w:val="00EF13EC"/>
    <w:rsid w:val="00F67CB7"/>
    <w:rsid w:val="00F76E20"/>
    <w:rsid w:val="00FA6683"/>
    <w:rsid w:val="00FE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7E2A60"/>
  <w15:chartTrackingRefBased/>
  <w15:docId w15:val="{9C4D2073-6231-5044-A0A2-8461E06E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C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183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183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CF5"/>
    <w:pPr>
      <w:keepNext/>
      <w:keepLines/>
      <w:spacing w:before="160" w:after="80"/>
      <w:outlineLvl w:val="2"/>
    </w:pPr>
    <w:rPr>
      <w:rFonts w:eastAsiaTheme="majorEastAsia" w:cstheme="majorBidi"/>
      <w:color w:val="00183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183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CF5"/>
    <w:pPr>
      <w:keepNext/>
      <w:keepLines/>
      <w:spacing w:before="80" w:after="40"/>
      <w:outlineLvl w:val="4"/>
    </w:pPr>
    <w:rPr>
      <w:rFonts w:eastAsiaTheme="majorEastAsia" w:cstheme="majorBidi"/>
      <w:color w:val="00183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C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C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C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C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CF5"/>
    <w:rPr>
      <w:rFonts w:asciiTheme="majorHAnsi" w:eastAsiaTheme="majorEastAsia" w:hAnsiTheme="majorHAnsi" w:cstheme="majorBidi"/>
      <w:color w:val="001835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CF5"/>
    <w:rPr>
      <w:rFonts w:asciiTheme="majorHAnsi" w:eastAsiaTheme="majorEastAsia" w:hAnsiTheme="majorHAnsi" w:cstheme="majorBidi"/>
      <w:color w:val="001835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CF5"/>
    <w:rPr>
      <w:rFonts w:eastAsiaTheme="majorEastAsia" w:cstheme="majorBidi"/>
      <w:color w:val="001835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CF5"/>
    <w:rPr>
      <w:rFonts w:eastAsiaTheme="majorEastAsia" w:cstheme="majorBidi"/>
      <w:i/>
      <w:iCs/>
      <w:color w:val="001835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CF5"/>
    <w:rPr>
      <w:rFonts w:eastAsiaTheme="majorEastAsia" w:cstheme="majorBidi"/>
      <w:color w:val="001835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CF5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CF5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CF5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CF5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64C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CF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C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CF5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264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CF5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264C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CF5"/>
    <w:rPr>
      <w:i/>
      <w:iCs/>
      <w:color w:val="00183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CF5"/>
    <w:pPr>
      <w:pBdr>
        <w:top w:val="single" w:sz="4" w:space="10" w:color="001835" w:themeColor="accent1" w:themeShade="BF"/>
        <w:bottom w:val="single" w:sz="4" w:space="10" w:color="001835" w:themeColor="accent1" w:themeShade="BF"/>
      </w:pBdr>
      <w:spacing w:before="360" w:after="360"/>
      <w:ind w:left="864" w:right="864"/>
      <w:jc w:val="center"/>
    </w:pPr>
    <w:rPr>
      <w:i/>
      <w:iCs/>
      <w:color w:val="00183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CF5"/>
    <w:rPr>
      <w:i/>
      <w:iCs/>
      <w:color w:val="001835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264CF5"/>
    <w:rPr>
      <w:b/>
      <w:bCs/>
      <w:smallCaps/>
      <w:color w:val="00183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F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64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F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340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78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3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047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75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686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38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31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32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647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689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411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5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069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56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31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24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8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083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826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089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730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6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67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29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278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866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961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494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01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11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776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33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447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7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23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51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5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59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9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199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32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1112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89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976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834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954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81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1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3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221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211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352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5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674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388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23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648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91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44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234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817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8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12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79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845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218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903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681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779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18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69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25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87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0089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3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45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a/Desktop/Stila%20sadal&#807;a/RISEBA_veidlapa_EN_2025.dotx" TargetMode="External"/></Relationships>
</file>

<file path=word/theme/theme1.xml><?xml version="1.0" encoding="utf-8"?>
<a:theme xmlns:a="http://schemas.openxmlformats.org/drawingml/2006/main" name="Office Theme">
  <a:themeElements>
    <a:clrScheme name="RISEBA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147"/>
      </a:accent1>
      <a:accent2>
        <a:srgbClr val="9D2235"/>
      </a:accent2>
      <a:accent3>
        <a:srgbClr val="FFBA0A"/>
      </a:accent3>
      <a:accent4>
        <a:srgbClr val="147973"/>
      </a:accent4>
      <a:accent5>
        <a:srgbClr val="5295CB"/>
      </a:accent5>
      <a:accent6>
        <a:srgbClr val="FF8811"/>
      </a:accent6>
      <a:hlink>
        <a:srgbClr val="68246D"/>
      </a:hlink>
      <a:folHlink>
        <a:srgbClr val="7D938A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E6275-8686-4E7E-B1DF-445CC2C91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RISEBA_veidlapa_EN_2025.dotx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beatrise besere</dc:creator>
  <cp:keywords/>
  <dc:description/>
  <cp:lastModifiedBy>Beatrise Besere</cp:lastModifiedBy>
  <cp:revision>1</cp:revision>
  <dcterms:created xsi:type="dcterms:W3CDTF">2025-04-11T14:10:00Z</dcterms:created>
  <dcterms:modified xsi:type="dcterms:W3CDTF">2025-04-11T14:10:00Z</dcterms:modified>
</cp:coreProperties>
</file>